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D08958" w14:textId="6DDC10DE" w:rsidR="00EF05F5" w:rsidRDefault="00EF05F5"/>
    <w:p w14:paraId="2E8006FE" w14:textId="0098F8F2" w:rsidR="00F96F52" w:rsidRDefault="00F96F52"/>
    <w:p w14:paraId="07931803" w14:textId="310CD221" w:rsidR="00F96F52" w:rsidRDefault="00F96F52"/>
    <w:p w14:paraId="53E61351" w14:textId="3C7FEC05" w:rsidR="00F96F52" w:rsidRDefault="00F96F52"/>
    <w:p w14:paraId="7009FBED" w14:textId="0A07C228" w:rsidR="00F96F52" w:rsidRDefault="00F96F52" w:rsidP="00F96F52">
      <w:pPr>
        <w:jc w:val="center"/>
      </w:pPr>
      <w:r>
        <w:t>Special Appeal Process Outline</w:t>
      </w:r>
    </w:p>
    <w:p w14:paraId="150F2BAE" w14:textId="77777777" w:rsidR="00F96F52" w:rsidRDefault="00F96F52" w:rsidP="00F96F52">
      <w:pPr>
        <w:jc w:val="center"/>
      </w:pPr>
    </w:p>
    <w:p w14:paraId="0F8B72DD" w14:textId="4B026690" w:rsidR="00F96F52" w:rsidRDefault="00F96F52"/>
    <w:p w14:paraId="36257AE1" w14:textId="2EAB661A" w:rsidR="00F96F52" w:rsidRPr="00F96F52" w:rsidRDefault="00F96F52">
      <w:pPr>
        <w:rPr>
          <w:b/>
          <w:bCs/>
          <w:u w:val="single"/>
        </w:rPr>
      </w:pPr>
      <w:r w:rsidRPr="00F96F52">
        <w:rPr>
          <w:b/>
          <w:bCs/>
          <w:u w:val="single"/>
        </w:rPr>
        <w:t>Pre-campaign phase</w:t>
      </w:r>
    </w:p>
    <w:p w14:paraId="0078B77C" w14:textId="77777777" w:rsidR="00F96F52" w:rsidRDefault="00F96F52"/>
    <w:p w14:paraId="1B5B3748" w14:textId="36916ABB" w:rsidR="00F96F52" w:rsidRDefault="00F96F52">
      <w:r>
        <w:t xml:space="preserve">Develop case for </w:t>
      </w:r>
      <w:proofErr w:type="gramStart"/>
      <w:r>
        <w:t>support</w:t>
      </w:r>
      <w:proofErr w:type="gramEnd"/>
    </w:p>
    <w:p w14:paraId="03B86932" w14:textId="54A84DCC" w:rsidR="00F96F52" w:rsidRDefault="00F96F52"/>
    <w:p w14:paraId="57BD7282" w14:textId="37BDAC32" w:rsidR="00F96F52" w:rsidRDefault="00F96F52">
      <w:r>
        <w:t xml:space="preserve">Set dollar goal of the special </w:t>
      </w:r>
      <w:proofErr w:type="gramStart"/>
      <w:r>
        <w:t>appeal</w:t>
      </w:r>
      <w:proofErr w:type="gramEnd"/>
    </w:p>
    <w:p w14:paraId="0283C672" w14:textId="1460B372" w:rsidR="00F96F52" w:rsidRDefault="00F96F52"/>
    <w:p w14:paraId="5CD0E073" w14:textId="6F3468F9" w:rsidR="00F96F52" w:rsidRDefault="00F96F52">
      <w:r>
        <w:t xml:space="preserve">Build a gift </w:t>
      </w:r>
      <w:proofErr w:type="gramStart"/>
      <w:r>
        <w:t>table</w:t>
      </w:r>
      <w:proofErr w:type="gramEnd"/>
    </w:p>
    <w:p w14:paraId="48AC0867" w14:textId="0ACB24AC" w:rsidR="00F96F52" w:rsidRDefault="00F96F52"/>
    <w:p w14:paraId="2E4A9860" w14:textId="54E77AB6" w:rsidR="00F96F52" w:rsidRDefault="00F96F52">
      <w:r>
        <w:t xml:space="preserve">Invite lead / challenge </w:t>
      </w:r>
      <w:proofErr w:type="gramStart"/>
      <w:r>
        <w:t>gifts</w:t>
      </w:r>
      <w:proofErr w:type="gramEnd"/>
    </w:p>
    <w:p w14:paraId="4F5B68F7" w14:textId="00D6A533" w:rsidR="00F96F52" w:rsidRDefault="00F96F52"/>
    <w:p w14:paraId="458C445C" w14:textId="671EAF25" w:rsidR="00F96F52" w:rsidRPr="00F96F52" w:rsidRDefault="00F96F52">
      <w:pPr>
        <w:rPr>
          <w:b/>
          <w:bCs/>
          <w:u w:val="single"/>
        </w:rPr>
      </w:pPr>
      <w:r w:rsidRPr="00F96F52">
        <w:rPr>
          <w:b/>
          <w:bCs/>
          <w:u w:val="single"/>
        </w:rPr>
        <w:t>Public phase</w:t>
      </w:r>
    </w:p>
    <w:p w14:paraId="0563D831" w14:textId="33225FC9" w:rsidR="00F96F52" w:rsidRDefault="00F96F52"/>
    <w:p w14:paraId="48C1671A" w14:textId="4D1C7177" w:rsidR="00F96F52" w:rsidRPr="00F96F52" w:rsidRDefault="00F96F52">
      <w:pPr>
        <w:rPr>
          <w:i/>
          <w:iCs/>
        </w:rPr>
      </w:pPr>
      <w:r w:rsidRPr="00F96F52">
        <w:rPr>
          <w:i/>
          <w:iCs/>
        </w:rPr>
        <w:t>Inform / Motivate</w:t>
      </w:r>
    </w:p>
    <w:p w14:paraId="5739B028" w14:textId="77777777" w:rsidR="00F96F52" w:rsidRDefault="00F96F52"/>
    <w:p w14:paraId="7C25F819" w14:textId="36ACDD8C" w:rsidR="00F96F52" w:rsidRDefault="00F96F52">
      <w:r>
        <w:t xml:space="preserve">Inspiring </w:t>
      </w:r>
      <w:r w:rsidR="009D2E48">
        <w:t>messages shared/recorded</w:t>
      </w:r>
      <w:r>
        <w:t xml:space="preserve"> (3 weeks)</w:t>
      </w:r>
    </w:p>
    <w:p w14:paraId="5C067C46" w14:textId="7FDA600B" w:rsidR="00F96F52" w:rsidRDefault="00F96F52"/>
    <w:p w14:paraId="77A390C3" w14:textId="5B27C4C6" w:rsidR="00F96F52" w:rsidRDefault="00F96F52">
      <w:r>
        <w:t>Inspirational written materials utilized (bulletin, social media, newsletter, email)</w:t>
      </w:r>
    </w:p>
    <w:p w14:paraId="1FB4BC65" w14:textId="73AC27B6" w:rsidR="00F96F52" w:rsidRDefault="00F96F52"/>
    <w:p w14:paraId="2E7C53B9" w14:textId="4848ADA8" w:rsidR="00F96F52" w:rsidRPr="00F96F52" w:rsidRDefault="00F96F52">
      <w:pPr>
        <w:rPr>
          <w:i/>
          <w:iCs/>
        </w:rPr>
      </w:pPr>
      <w:r w:rsidRPr="00F96F52">
        <w:rPr>
          <w:i/>
          <w:iCs/>
        </w:rPr>
        <w:t>Ask</w:t>
      </w:r>
    </w:p>
    <w:p w14:paraId="1278A947" w14:textId="3A02D3CC" w:rsidR="00F96F52" w:rsidRDefault="00F96F52"/>
    <w:p w14:paraId="19840C22" w14:textId="20BC18E8" w:rsidR="00F96F52" w:rsidRDefault="00F96F52">
      <w:r>
        <w:t xml:space="preserve">Mail a letter inviting </w:t>
      </w:r>
      <w:proofErr w:type="gramStart"/>
      <w:r>
        <w:t>gifts</w:t>
      </w:r>
      <w:proofErr w:type="gramEnd"/>
      <w:r>
        <w:t xml:space="preserve"> </w:t>
      </w:r>
    </w:p>
    <w:p w14:paraId="0971785A" w14:textId="6122D428" w:rsidR="00F96F52" w:rsidRDefault="00F96F52"/>
    <w:p w14:paraId="718201E7" w14:textId="39889B17" w:rsidR="00F96F52" w:rsidRDefault="00F96F52">
      <w:r>
        <w:t xml:space="preserve">Appeal </w:t>
      </w:r>
      <w:r w:rsidR="009D2E48">
        <w:t>Day</w:t>
      </w:r>
      <w:r>
        <w:t xml:space="preserve"> </w:t>
      </w:r>
    </w:p>
    <w:p w14:paraId="4ABA282A" w14:textId="62A3BD5B" w:rsidR="00F96F52" w:rsidRDefault="00F96F52"/>
    <w:p w14:paraId="3EA42DB1" w14:textId="6390BDCD" w:rsidR="00F96F52" w:rsidRDefault="00F96F52">
      <w:r>
        <w:t xml:space="preserve">Announce results and follow </w:t>
      </w:r>
      <w:proofErr w:type="gramStart"/>
      <w:r>
        <w:t>up</w:t>
      </w:r>
      <w:proofErr w:type="gramEnd"/>
    </w:p>
    <w:p w14:paraId="42CE5F34" w14:textId="34A50937" w:rsidR="00F96F52" w:rsidRDefault="00F96F52"/>
    <w:p w14:paraId="3A5F52A1" w14:textId="0605665B" w:rsidR="00F96F52" w:rsidRPr="00F96F52" w:rsidRDefault="00F96F52">
      <w:pPr>
        <w:rPr>
          <w:b/>
          <w:bCs/>
          <w:u w:val="single"/>
        </w:rPr>
      </w:pPr>
      <w:r w:rsidRPr="00F96F52">
        <w:rPr>
          <w:b/>
          <w:bCs/>
          <w:u w:val="single"/>
        </w:rPr>
        <w:t>Wrap-Up</w:t>
      </w:r>
    </w:p>
    <w:p w14:paraId="05541710" w14:textId="1834649D" w:rsidR="00F96F52" w:rsidRDefault="00F96F52"/>
    <w:p w14:paraId="2D048D50" w14:textId="7D1C2FE9" w:rsidR="00F96F52" w:rsidRDefault="00F96F52">
      <w:r>
        <w:t>Celebrate</w:t>
      </w:r>
    </w:p>
    <w:p w14:paraId="3D66FDC6" w14:textId="77777777" w:rsidR="00F96F52" w:rsidRDefault="00F96F52"/>
    <w:p w14:paraId="7323A519" w14:textId="15982750" w:rsidR="001931B8" w:rsidRDefault="00F96F52">
      <w:r>
        <w:t xml:space="preserve">Mail thank you </w:t>
      </w:r>
      <w:proofErr w:type="gramStart"/>
      <w:r>
        <w:t>notes</w:t>
      </w:r>
      <w:proofErr w:type="gramEnd"/>
    </w:p>
    <w:p w14:paraId="30C4EBC9" w14:textId="77777777" w:rsidR="00B451F2" w:rsidRDefault="00B451F2"/>
    <w:sectPr w:rsidR="00B451F2" w:rsidSect="007517B5">
      <w:headerReference w:type="even" r:id="rId6"/>
      <w:head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E17B36" w14:textId="77777777" w:rsidR="007517B5" w:rsidRDefault="007517B5" w:rsidP="00AD469F">
      <w:r>
        <w:separator/>
      </w:r>
    </w:p>
  </w:endnote>
  <w:endnote w:type="continuationSeparator" w:id="0">
    <w:p w14:paraId="3D49984B" w14:textId="77777777" w:rsidR="007517B5" w:rsidRDefault="007517B5" w:rsidP="00AD4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065D75" w14:textId="77777777" w:rsidR="007517B5" w:rsidRDefault="007517B5" w:rsidP="00AD469F">
      <w:r>
        <w:separator/>
      </w:r>
    </w:p>
  </w:footnote>
  <w:footnote w:type="continuationSeparator" w:id="0">
    <w:p w14:paraId="1CB95C3F" w14:textId="77777777" w:rsidR="007517B5" w:rsidRDefault="007517B5" w:rsidP="00AD46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CB058" w14:textId="77777777" w:rsidR="00AD469F" w:rsidRDefault="00000000">
    <w:pPr>
      <w:pStyle w:val="Header"/>
    </w:pPr>
    <w:r>
      <w:rPr>
        <w:noProof/>
      </w:rPr>
      <w:pict w14:anchorId="249E39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3913277" o:spid="_x0000_s1025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1CAA6F" w14:textId="77777777" w:rsidR="00EF05F5" w:rsidRDefault="00EF05F5" w:rsidP="00EF05F5">
    <w:pPr>
      <w:pStyle w:val="Header"/>
      <w:jc w:val="right"/>
    </w:pPr>
    <w:r>
      <w:rPr>
        <w:noProof/>
      </w:rPr>
      <w:drawing>
        <wp:inline distT="0" distB="0" distL="0" distR="0" wp14:anchorId="650ECC7D" wp14:editId="03C7BDD7">
          <wp:extent cx="886968" cy="687400"/>
          <wp:effectExtent l="0" t="0" r="254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SB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968" cy="687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0FC725" w14:textId="77777777" w:rsidR="00EF05F5" w:rsidRDefault="000E7EE2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0CAA033" wp14:editId="187075C2">
          <wp:simplePos x="0" y="0"/>
          <wp:positionH relativeFrom="column">
            <wp:posOffset>-913765</wp:posOffset>
          </wp:positionH>
          <wp:positionV relativeFrom="paragraph">
            <wp:posOffset>-457200</wp:posOffset>
          </wp:positionV>
          <wp:extent cx="7772362" cy="10058400"/>
          <wp:effectExtent l="0" t="0" r="63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2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F52"/>
    <w:rsid w:val="00063B53"/>
    <w:rsid w:val="00090714"/>
    <w:rsid w:val="000E7EE2"/>
    <w:rsid w:val="001931B8"/>
    <w:rsid w:val="00231CD7"/>
    <w:rsid w:val="002B4994"/>
    <w:rsid w:val="003A6066"/>
    <w:rsid w:val="00404FB8"/>
    <w:rsid w:val="00573CF9"/>
    <w:rsid w:val="006F66D4"/>
    <w:rsid w:val="00702036"/>
    <w:rsid w:val="007517B5"/>
    <w:rsid w:val="00794A7E"/>
    <w:rsid w:val="007C04CF"/>
    <w:rsid w:val="007D05BF"/>
    <w:rsid w:val="009B20DF"/>
    <w:rsid w:val="009C168D"/>
    <w:rsid w:val="009D2E48"/>
    <w:rsid w:val="00AD469F"/>
    <w:rsid w:val="00AF5B1E"/>
    <w:rsid w:val="00B451F2"/>
    <w:rsid w:val="00CE1559"/>
    <w:rsid w:val="00D10BA5"/>
    <w:rsid w:val="00D43082"/>
    <w:rsid w:val="00D64640"/>
    <w:rsid w:val="00D66412"/>
    <w:rsid w:val="00D94109"/>
    <w:rsid w:val="00DE4C55"/>
    <w:rsid w:val="00E20D81"/>
    <w:rsid w:val="00EF05F5"/>
    <w:rsid w:val="00F00C21"/>
    <w:rsid w:val="00F35EF4"/>
    <w:rsid w:val="00F96F52"/>
    <w:rsid w:val="00FF3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3A19F1"/>
  <w15:chartTrackingRefBased/>
  <w15:docId w15:val="{559E0648-AC14-409D-80C4-FF2148AE3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46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469F"/>
  </w:style>
  <w:style w:type="paragraph" w:styleId="Footer">
    <w:name w:val="footer"/>
    <w:basedOn w:val="Normal"/>
    <w:link w:val="FooterChar"/>
    <w:uiPriority w:val="99"/>
    <w:unhideWhenUsed/>
    <w:rsid w:val="00AD46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469F"/>
  </w:style>
  <w:style w:type="character" w:styleId="Hyperlink">
    <w:name w:val="Hyperlink"/>
    <w:basedOn w:val="DefaultParagraphFont"/>
    <w:uiPriority w:val="99"/>
    <w:unhideWhenUsed/>
    <w:rsid w:val="00B451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451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wreu\Documents\Custom%20Office%20Templates\CFRE%20Letterhead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CFRE Letterhead.dotm</Template>
  <TotalTime>147</TotalTime>
  <Pages>1</Pages>
  <Words>74</Words>
  <Characters>387</Characters>
  <Application>Microsoft Office Word</Application>
  <DocSecurity>0</DocSecurity>
  <Lines>8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Reuss</dc:creator>
  <cp:keywords/>
  <dc:description/>
  <cp:lastModifiedBy>Peter Reuss</cp:lastModifiedBy>
  <cp:revision>4</cp:revision>
  <dcterms:created xsi:type="dcterms:W3CDTF">2024-04-01T14:51:00Z</dcterms:created>
  <dcterms:modified xsi:type="dcterms:W3CDTF">2024-04-04T18:54:00Z</dcterms:modified>
</cp:coreProperties>
</file>